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086C2" w14:textId="77777777" w:rsidR="00BA4171" w:rsidRPr="00696165" w:rsidRDefault="00BA4171" w:rsidP="001D47FA">
      <w:pPr>
        <w:rPr>
          <w:rFonts w:ascii="Arial Narrow" w:hAnsi="Arial Narrow"/>
          <w:sz w:val="28"/>
        </w:rPr>
      </w:pPr>
    </w:p>
    <w:p w14:paraId="4C86D3E2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 xml:space="preserve">EXMO </w:t>
      </w:r>
      <w:proofErr w:type="gramStart"/>
      <w:r w:rsidRPr="00696165">
        <w:rPr>
          <w:rFonts w:ascii="Arial Narrow" w:hAnsi="Arial Narrow"/>
          <w:sz w:val="28"/>
          <w:szCs w:val="28"/>
        </w:rPr>
        <w:t>SR.</w:t>
      </w:r>
      <w:proofErr w:type="gramEnd"/>
    </w:p>
    <w:p w14:paraId="6B7B52A6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PRESIDENTE DO PODER LEGISLATIVO</w:t>
      </w:r>
    </w:p>
    <w:p w14:paraId="751EAA6E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SENHORES VEREADORES:</w:t>
      </w:r>
    </w:p>
    <w:p w14:paraId="347D2F2E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4187BCDF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0F658397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  <w:t xml:space="preserve">        Os Vereadores que abaixo subscrevem, vêm nos termos regimentais, apresentar para apreciação do Colendo Plenário, o seguinte:</w:t>
      </w:r>
    </w:p>
    <w:p w14:paraId="447603C2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7E7B0363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503DEBF8" w14:textId="77777777" w:rsidR="007F1995" w:rsidRPr="00696165" w:rsidRDefault="007F1995" w:rsidP="007F1995">
      <w:pPr>
        <w:jc w:val="center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PROJETO DE DECRETO LEGISLATIVO</w:t>
      </w:r>
    </w:p>
    <w:p w14:paraId="72925E6F" w14:textId="77777777" w:rsidR="007F1995" w:rsidRPr="00696165" w:rsidRDefault="007F1995" w:rsidP="007F1995">
      <w:pPr>
        <w:jc w:val="center"/>
        <w:rPr>
          <w:rFonts w:ascii="Arial Narrow" w:hAnsi="Arial Narrow"/>
          <w:sz w:val="28"/>
          <w:szCs w:val="28"/>
        </w:rPr>
      </w:pPr>
    </w:p>
    <w:p w14:paraId="743DC441" w14:textId="77777777" w:rsidR="007F1995" w:rsidRPr="00696165" w:rsidRDefault="007F1995" w:rsidP="007F1995">
      <w:pPr>
        <w:ind w:left="4536"/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 xml:space="preserve">Concede o Título de Cidadão Honorário do Município de São Miguel das Missões ao </w:t>
      </w:r>
      <w:proofErr w:type="gramStart"/>
      <w:r w:rsidRPr="00696165">
        <w:rPr>
          <w:rFonts w:ascii="Arial Narrow" w:hAnsi="Arial Narrow"/>
          <w:sz w:val="28"/>
          <w:szCs w:val="28"/>
        </w:rPr>
        <w:t>Sr.</w:t>
      </w:r>
      <w:proofErr w:type="gramEnd"/>
      <w:r w:rsidRPr="00696165">
        <w:rPr>
          <w:rFonts w:ascii="Arial Narrow" w:hAnsi="Arial Narrow"/>
          <w:sz w:val="28"/>
          <w:szCs w:val="28"/>
        </w:rPr>
        <w:t xml:space="preserve"> HILÁRIO CASARIN, pelos relevantes serviços prestados à comunidade Miguelina.</w:t>
      </w:r>
    </w:p>
    <w:p w14:paraId="009EDC3E" w14:textId="77777777" w:rsidR="007F1995" w:rsidRPr="00696165" w:rsidRDefault="007F1995" w:rsidP="007F1995">
      <w:pPr>
        <w:ind w:left="4536"/>
        <w:jc w:val="both"/>
        <w:rPr>
          <w:rFonts w:ascii="Arial Narrow" w:hAnsi="Arial Narrow"/>
          <w:sz w:val="28"/>
          <w:szCs w:val="28"/>
        </w:rPr>
      </w:pPr>
    </w:p>
    <w:p w14:paraId="6973D5EB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</w:p>
    <w:p w14:paraId="1BE27656" w14:textId="77777777" w:rsidR="007F1995" w:rsidRPr="00696165" w:rsidRDefault="007F1995" w:rsidP="007F1995">
      <w:pPr>
        <w:ind w:firstLine="2127"/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Art. 1º É concedido o Título de Cidadão Honorário de São Miguel das Missões ao Senhor HILÁRIO CASARIN, pelos relevantes serviços prestados à Comunidade Miguelina e que muito contribuíram para o desenvolvimento de nosso município.</w:t>
      </w:r>
    </w:p>
    <w:p w14:paraId="59E277A4" w14:textId="77777777" w:rsidR="007F1995" w:rsidRPr="00696165" w:rsidRDefault="007F1995" w:rsidP="007F1995">
      <w:pPr>
        <w:ind w:firstLine="2127"/>
        <w:jc w:val="both"/>
        <w:rPr>
          <w:rFonts w:ascii="Arial Narrow" w:hAnsi="Arial Narrow"/>
          <w:sz w:val="28"/>
          <w:szCs w:val="28"/>
        </w:rPr>
      </w:pPr>
    </w:p>
    <w:p w14:paraId="6014A378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  <w:t>Art. 2º Este Decreto Legislativo entra em vigor na data de sua publicação.</w:t>
      </w:r>
    </w:p>
    <w:p w14:paraId="12D02B15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57117B1A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54AC704E" w14:textId="77777777" w:rsidR="007F1995" w:rsidRPr="00696165" w:rsidRDefault="007F1995" w:rsidP="007F1995">
      <w:pPr>
        <w:jc w:val="center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JUSTIFICATIVA</w:t>
      </w:r>
    </w:p>
    <w:p w14:paraId="765D54B2" w14:textId="77777777" w:rsidR="007F1995" w:rsidRPr="00696165" w:rsidRDefault="007F1995" w:rsidP="007F1995">
      <w:pPr>
        <w:jc w:val="center"/>
        <w:rPr>
          <w:rFonts w:ascii="Arial Narrow" w:hAnsi="Arial Narrow"/>
          <w:sz w:val="28"/>
          <w:szCs w:val="28"/>
        </w:rPr>
      </w:pPr>
    </w:p>
    <w:p w14:paraId="7587343C" w14:textId="77777777" w:rsidR="007F1995" w:rsidRDefault="007F1995" w:rsidP="007F1995">
      <w:pPr>
        <w:ind w:firstLine="2127"/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 xml:space="preserve"> Este Poder Legislativo, ao tornar público este reconhecimento, valoriza de maneira especial ao </w:t>
      </w:r>
      <w:proofErr w:type="gramStart"/>
      <w:r w:rsidRPr="00696165">
        <w:rPr>
          <w:rFonts w:ascii="Arial Narrow" w:hAnsi="Arial Narrow"/>
          <w:sz w:val="28"/>
          <w:szCs w:val="28"/>
        </w:rPr>
        <w:t>Sr.</w:t>
      </w:r>
      <w:proofErr w:type="gramEnd"/>
      <w:r w:rsidRPr="00696165">
        <w:rPr>
          <w:rFonts w:ascii="Arial Narrow" w:hAnsi="Arial Narrow"/>
          <w:sz w:val="28"/>
          <w:szCs w:val="28"/>
        </w:rPr>
        <w:t xml:space="preserve"> HILÁRIO CASARIN,  pelo excepcional trabalho que desenvolve junto à comunidade Miguelina, cidadão atuante em diversos segmentos de nossa sociedade, especialmente quando esteve à frente do Poder Executivo Municipal aonde desempenhou suas atividade com excelência, sempre preocupado com o progresso e o desenvolvimento de nossa cidade, que hoje é referência para muitos municípios, graças a gestores comprometidos com o  trabalho sério e dedicado, visando sempre o bem estar social e a qualidade de vida da população miguelina.</w:t>
      </w:r>
    </w:p>
    <w:p w14:paraId="4D5B63DF" w14:textId="77777777" w:rsidR="00696165" w:rsidRPr="00696165" w:rsidRDefault="00696165" w:rsidP="007F1995">
      <w:pPr>
        <w:ind w:firstLine="2127"/>
        <w:jc w:val="both"/>
        <w:rPr>
          <w:rFonts w:ascii="Arial Narrow" w:hAnsi="Arial Narrow"/>
          <w:sz w:val="28"/>
          <w:szCs w:val="28"/>
        </w:rPr>
      </w:pPr>
    </w:p>
    <w:p w14:paraId="5EEBE080" w14:textId="77777777" w:rsidR="007F1995" w:rsidRPr="00696165" w:rsidRDefault="007F1995" w:rsidP="007F1995">
      <w:pPr>
        <w:jc w:val="both"/>
        <w:rPr>
          <w:rFonts w:ascii="Arial Narrow" w:hAnsi="Arial Narrow"/>
          <w:color w:val="FF0000"/>
          <w:sz w:val="28"/>
          <w:szCs w:val="28"/>
        </w:rPr>
      </w:pPr>
    </w:p>
    <w:p w14:paraId="1A106E56" w14:textId="77777777" w:rsidR="007F1995" w:rsidRPr="00696165" w:rsidRDefault="007F1995" w:rsidP="007F1995">
      <w:pPr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lastRenderedPageBreak/>
        <w:t>1 – INFORMAÇÃO PESSOAL</w:t>
      </w:r>
    </w:p>
    <w:p w14:paraId="036598EF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6BA8CB6F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NOME: HILÁRIO CASARIN</w:t>
      </w:r>
    </w:p>
    <w:p w14:paraId="45914D85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PROSISSÃO: AGRICULTOR</w:t>
      </w:r>
    </w:p>
    <w:p w14:paraId="7257CC3E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DATA DE NASCIMENTO: 24.06.1956</w:t>
      </w:r>
    </w:p>
    <w:p w14:paraId="2D435A10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 xml:space="preserve">FILIAÇÃO: FIORAVANTE CASARIN E ARMELINDA CASARIN                   </w:t>
      </w:r>
    </w:p>
    <w:p w14:paraId="0BE2F540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NATURALIDADE: SANTO ÂNGELO – RS</w:t>
      </w:r>
    </w:p>
    <w:p w14:paraId="1CE75F22" w14:textId="1747D5F0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>ENDEREÇO: DISTRITO DE MATO GRANDE – SÃO MIGUEL DAS MISSÕES</w:t>
      </w:r>
      <w:r w:rsidR="00C3596A" w:rsidRPr="00696165">
        <w:rPr>
          <w:rFonts w:ascii="Arial Narrow" w:hAnsi="Arial Narrow"/>
          <w:sz w:val="28"/>
          <w:szCs w:val="28"/>
        </w:rPr>
        <w:t xml:space="preserve"> </w:t>
      </w:r>
      <w:r w:rsidRPr="00696165">
        <w:rPr>
          <w:rFonts w:ascii="Arial Narrow" w:hAnsi="Arial Narrow"/>
          <w:sz w:val="28"/>
          <w:szCs w:val="28"/>
        </w:rPr>
        <w:t>-</w:t>
      </w:r>
      <w:r w:rsidR="00C3596A" w:rsidRPr="00696165">
        <w:rPr>
          <w:rFonts w:ascii="Arial Narrow" w:hAnsi="Arial Narrow"/>
          <w:sz w:val="28"/>
          <w:szCs w:val="28"/>
        </w:rPr>
        <w:t xml:space="preserve"> </w:t>
      </w:r>
      <w:r w:rsidRPr="00696165">
        <w:rPr>
          <w:rFonts w:ascii="Arial Narrow" w:hAnsi="Arial Narrow"/>
          <w:sz w:val="28"/>
          <w:szCs w:val="28"/>
        </w:rPr>
        <w:t xml:space="preserve">RS </w:t>
      </w:r>
    </w:p>
    <w:p w14:paraId="73396EBE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7D5A7597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125E2AC1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  <w:t xml:space="preserve">   Segue abaixo as demais informações sobre o referido homenageado:</w:t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  <w:t xml:space="preserve">                               </w:t>
      </w:r>
    </w:p>
    <w:p w14:paraId="419ADC32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6CFE38D6" w14:textId="39E7267D" w:rsidR="007F1995" w:rsidRPr="00696165" w:rsidRDefault="007F1995" w:rsidP="007F1995">
      <w:pPr>
        <w:spacing w:after="160" w:line="256" w:lineRule="auto"/>
        <w:ind w:firstLine="241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Hilário Casarin, 60 anos, casado com Fátima Casarin, pai de dois filhos: Eduardo e João Gabriel.</w:t>
      </w:r>
    </w:p>
    <w:p w14:paraId="6FD75F4D" w14:textId="77777777" w:rsidR="007F1995" w:rsidRPr="00696165" w:rsidRDefault="007F1995" w:rsidP="007F1995">
      <w:pPr>
        <w:spacing w:after="160" w:line="256" w:lineRule="auto"/>
        <w:ind w:firstLine="241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Agricultor, Natural de Santo Ângelo, e reside no Distrito do Mato Grande, há 40 anos.</w:t>
      </w:r>
    </w:p>
    <w:p w14:paraId="34700D07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Foi Vereador eleito em 2001 com 418 votos; </w:t>
      </w:r>
    </w:p>
    <w:p w14:paraId="49B0895A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Vereador destaque em 2001, 2002 e 2003;</w:t>
      </w:r>
    </w:p>
    <w:p w14:paraId="14922A4C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Presidente da Câmara Municipal de Vereadores no ano de 2004; </w:t>
      </w:r>
    </w:p>
    <w:p w14:paraId="466D6EF7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Líder da bancada do PP na Câmara Municipal de Vereadores em 2001 e 2002;</w:t>
      </w:r>
    </w:p>
    <w:p w14:paraId="6F46CCE6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Presidiu as Comissões permanentes da Câmara: Comissão de Constituição, Justiça e Redação Final e Comissão de Finanças e Orçamento;</w:t>
      </w:r>
    </w:p>
    <w:p w14:paraId="0A2F8539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Membro titular da Comissão de Turismo da ALM em 2003;</w:t>
      </w:r>
    </w:p>
    <w:p w14:paraId="5C16A450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Presidente da Comunidade de Mato Grande por duas gestões; </w:t>
      </w:r>
    </w:p>
    <w:p w14:paraId="6BAA6B46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Presidente da Comissão de Construção do Ginásio de esportes do Distrito de Mato Grande; </w:t>
      </w:r>
    </w:p>
    <w:p w14:paraId="03E250F2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Membro da Comunidade ativa - DLIS; </w:t>
      </w:r>
    </w:p>
    <w:p w14:paraId="1C4818C7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Apoiador do Esporte em várias modalidades; </w:t>
      </w:r>
    </w:p>
    <w:p w14:paraId="14EB3B00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lastRenderedPageBreak/>
        <w:t>Presidente da Expo feira 2010;</w:t>
      </w:r>
    </w:p>
    <w:p w14:paraId="1F432507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Presidente da 16ª Festa do Colono e Motorista - Mato Grande 2011;</w:t>
      </w:r>
    </w:p>
    <w:p w14:paraId="6DF02F98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Troféu Expressão </w:t>
      </w:r>
      <w:proofErr w:type="gramStart"/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Melhores</w:t>
      </w:r>
      <w:proofErr w:type="gramEnd"/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 do Ano 2011;</w:t>
      </w:r>
    </w:p>
    <w:p w14:paraId="325EC0F2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 Vice-Prefeito 2009-2012;</w:t>
      </w:r>
    </w:p>
    <w:p w14:paraId="781CDEF3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 Secretário Municipal dos Transportes por 04 meses; </w:t>
      </w:r>
    </w:p>
    <w:p w14:paraId="06A204B8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>Vice-Presidente do DETUR em 2019;</w:t>
      </w:r>
    </w:p>
    <w:p w14:paraId="109BC4D0" w14:textId="77777777" w:rsidR="007F1995" w:rsidRPr="00696165" w:rsidRDefault="007F1995" w:rsidP="007F1995">
      <w:pPr>
        <w:numPr>
          <w:ilvl w:val="0"/>
          <w:numId w:val="7"/>
        </w:numPr>
        <w:spacing w:after="160" w:line="256" w:lineRule="auto"/>
        <w:ind w:left="1418" w:firstLine="0"/>
        <w:jc w:val="both"/>
        <w:rPr>
          <w:rFonts w:ascii="Arial Narrow" w:eastAsia="Calibri" w:hAnsi="Arial Narrow" w:cs="Calibri"/>
          <w:sz w:val="28"/>
          <w:szCs w:val="22"/>
          <w:lang w:eastAsia="en-US"/>
        </w:rPr>
      </w:pPr>
      <w:r w:rsidRPr="00696165">
        <w:rPr>
          <w:rFonts w:ascii="Arial Narrow" w:eastAsia="Calibri" w:hAnsi="Arial Narrow" w:cs="Calibri"/>
          <w:sz w:val="28"/>
          <w:szCs w:val="22"/>
          <w:lang w:eastAsia="en-US"/>
        </w:rPr>
        <w:t xml:space="preserve">Prefeito Municipal de São Miguel das Missões por dois mandatos, de 2013 a 2016 e de 2017 a 2020. </w:t>
      </w:r>
    </w:p>
    <w:p w14:paraId="42DA1B5B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ab/>
        <w:t xml:space="preserve">    </w:t>
      </w:r>
    </w:p>
    <w:p w14:paraId="445849F3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</w:r>
      <w:r w:rsidRPr="00696165">
        <w:rPr>
          <w:rFonts w:ascii="Arial Narrow" w:hAnsi="Arial Narrow"/>
          <w:sz w:val="28"/>
          <w:szCs w:val="28"/>
        </w:rPr>
        <w:tab/>
        <w:t xml:space="preserve">   A data da entrega do Pergaminho que concede tal honraria será marcada posteriormente.</w:t>
      </w:r>
    </w:p>
    <w:p w14:paraId="0A19CB98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1AA4314E" w14:textId="77777777" w:rsidR="007F1995" w:rsidRPr="00696165" w:rsidRDefault="007F1995" w:rsidP="007F1995">
      <w:pPr>
        <w:jc w:val="both"/>
        <w:rPr>
          <w:rFonts w:ascii="Arial Narrow" w:hAnsi="Arial Narrow"/>
          <w:sz w:val="28"/>
          <w:szCs w:val="28"/>
        </w:rPr>
      </w:pPr>
    </w:p>
    <w:p w14:paraId="280441D2" w14:textId="29BE6C41" w:rsidR="007F1995" w:rsidRPr="00696165" w:rsidRDefault="007F1995" w:rsidP="007F1995">
      <w:pPr>
        <w:jc w:val="center"/>
        <w:rPr>
          <w:rFonts w:ascii="Arial Narrow" w:hAnsi="Arial Narrow"/>
          <w:sz w:val="28"/>
          <w:szCs w:val="28"/>
        </w:rPr>
      </w:pPr>
      <w:r w:rsidRPr="00696165">
        <w:rPr>
          <w:rFonts w:ascii="Arial Narrow" w:hAnsi="Arial Narrow"/>
          <w:sz w:val="28"/>
          <w:szCs w:val="28"/>
        </w:rPr>
        <w:t xml:space="preserve">         São Miguel das Missões, em </w:t>
      </w:r>
      <w:r w:rsidR="00C3596A" w:rsidRPr="00696165">
        <w:rPr>
          <w:rFonts w:ascii="Arial Narrow" w:hAnsi="Arial Narrow"/>
          <w:sz w:val="28"/>
          <w:szCs w:val="28"/>
        </w:rPr>
        <w:t>21</w:t>
      </w:r>
      <w:r w:rsidRPr="00696165">
        <w:rPr>
          <w:rFonts w:ascii="Arial Narrow" w:hAnsi="Arial Narrow"/>
          <w:sz w:val="28"/>
          <w:szCs w:val="28"/>
        </w:rPr>
        <w:t xml:space="preserve"> de </w:t>
      </w:r>
      <w:r w:rsidR="00C3596A" w:rsidRPr="00696165">
        <w:rPr>
          <w:rFonts w:ascii="Arial Narrow" w:hAnsi="Arial Narrow"/>
          <w:sz w:val="28"/>
          <w:szCs w:val="28"/>
        </w:rPr>
        <w:t>feverei</w:t>
      </w:r>
      <w:r w:rsidRPr="00696165">
        <w:rPr>
          <w:rFonts w:ascii="Arial Narrow" w:hAnsi="Arial Narrow"/>
          <w:sz w:val="28"/>
          <w:szCs w:val="28"/>
        </w:rPr>
        <w:t>ro de 202</w:t>
      </w:r>
      <w:r w:rsidR="00C3596A" w:rsidRPr="00696165">
        <w:rPr>
          <w:rFonts w:ascii="Arial Narrow" w:hAnsi="Arial Narrow"/>
          <w:sz w:val="28"/>
          <w:szCs w:val="28"/>
        </w:rPr>
        <w:t>2</w:t>
      </w:r>
      <w:r w:rsidRPr="00696165">
        <w:rPr>
          <w:rFonts w:ascii="Arial Narrow" w:hAnsi="Arial Narrow"/>
          <w:sz w:val="28"/>
          <w:szCs w:val="28"/>
        </w:rPr>
        <w:t>.</w:t>
      </w:r>
    </w:p>
    <w:p w14:paraId="465DEFE1" w14:textId="77777777" w:rsidR="007F1995" w:rsidRDefault="007F1995" w:rsidP="007F1995">
      <w:pPr>
        <w:rPr>
          <w:rFonts w:ascii="Calibri" w:hAnsi="Calibri"/>
          <w:sz w:val="28"/>
          <w:szCs w:val="28"/>
        </w:rPr>
      </w:pPr>
    </w:p>
    <w:p w14:paraId="1CC8555F" w14:textId="77777777" w:rsidR="007F1995" w:rsidRPr="00637EE6" w:rsidRDefault="007F1995" w:rsidP="007F1995">
      <w:pPr>
        <w:rPr>
          <w:rFonts w:ascii="Calibri" w:hAnsi="Calibri"/>
          <w:sz w:val="28"/>
          <w:szCs w:val="28"/>
        </w:rPr>
      </w:pPr>
    </w:p>
    <w:p w14:paraId="269A30DC" w14:textId="77777777" w:rsidR="00696165" w:rsidRDefault="00696165" w:rsidP="00AA779E">
      <w:pPr>
        <w:pStyle w:val="Corpodetexto"/>
        <w:spacing w:after="0"/>
        <w:jc w:val="both"/>
        <w:rPr>
          <w:rFonts w:ascii="Arial Narrow" w:hAnsi="Arial Narrow" w:cs="Arial"/>
          <w:sz w:val="28"/>
          <w:szCs w:val="28"/>
        </w:rPr>
      </w:pPr>
    </w:p>
    <w:p w14:paraId="18B95935" w14:textId="6DDAFB8F" w:rsidR="00AA779E" w:rsidRPr="00BF4C47" w:rsidRDefault="00AA779E" w:rsidP="00AA779E">
      <w:pPr>
        <w:pStyle w:val="Corpodetexto"/>
        <w:spacing w:after="0"/>
        <w:jc w:val="both"/>
        <w:rPr>
          <w:rFonts w:ascii="Arial Narrow" w:hAnsi="Arial Narrow" w:cs="Arial"/>
          <w:sz w:val="28"/>
          <w:szCs w:val="28"/>
        </w:rPr>
      </w:pPr>
      <w:r w:rsidRPr="00BF4C47">
        <w:rPr>
          <w:rFonts w:ascii="Arial Narrow" w:hAnsi="Arial Narrow" w:cs="Arial"/>
          <w:sz w:val="28"/>
          <w:szCs w:val="28"/>
        </w:rPr>
        <w:t xml:space="preserve">Ver. DIEGO VILLANI                     Ver. EDUARDO DOS SANTOS     </w:t>
      </w:r>
      <w:r>
        <w:rPr>
          <w:rFonts w:ascii="Arial Narrow" w:hAnsi="Arial Narrow" w:cs="Arial"/>
          <w:sz w:val="28"/>
          <w:szCs w:val="28"/>
        </w:rPr>
        <w:t xml:space="preserve">      </w:t>
      </w:r>
      <w:r w:rsidRPr="00BF4C47">
        <w:rPr>
          <w:rFonts w:ascii="Arial Narrow" w:hAnsi="Arial Narrow" w:cs="Arial"/>
          <w:sz w:val="28"/>
          <w:szCs w:val="28"/>
        </w:rPr>
        <w:t xml:space="preserve">Ver.   DEROCI BRAGA                      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BF4C47">
        <w:rPr>
          <w:rFonts w:ascii="Arial Narrow" w:hAnsi="Arial Narrow" w:cs="Arial"/>
          <w:sz w:val="28"/>
          <w:szCs w:val="28"/>
        </w:rPr>
        <w:t xml:space="preserve">   </w:t>
      </w:r>
    </w:p>
    <w:p w14:paraId="46133927" w14:textId="77777777" w:rsidR="00696165" w:rsidRDefault="00AA779E" w:rsidP="00AA779E">
      <w:pPr>
        <w:pStyle w:val="Corpodetexto"/>
        <w:spacing w:after="0"/>
        <w:jc w:val="both"/>
        <w:rPr>
          <w:rFonts w:ascii="Arial Narrow" w:hAnsi="Arial Narrow" w:cs="Arial"/>
          <w:sz w:val="28"/>
          <w:szCs w:val="28"/>
        </w:rPr>
      </w:pPr>
      <w:r w:rsidRPr="00BF4C47">
        <w:rPr>
          <w:rFonts w:ascii="Arial Narrow" w:hAnsi="Arial Narrow" w:cs="Arial"/>
          <w:sz w:val="28"/>
          <w:szCs w:val="28"/>
        </w:rPr>
        <w:t xml:space="preserve">  Presidente da Câmara                           Líder Progressista         </w:t>
      </w:r>
      <w:r>
        <w:rPr>
          <w:rFonts w:ascii="Arial Narrow" w:hAnsi="Arial Narrow" w:cs="Arial"/>
          <w:sz w:val="28"/>
          <w:szCs w:val="28"/>
        </w:rPr>
        <w:t xml:space="preserve">                    </w:t>
      </w:r>
      <w:r w:rsidRPr="00BF4C47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BF4C47">
        <w:rPr>
          <w:rFonts w:ascii="Arial Narrow" w:hAnsi="Arial Narrow" w:cs="Arial"/>
          <w:sz w:val="28"/>
          <w:szCs w:val="28"/>
        </w:rPr>
        <w:t>Banc</w:t>
      </w:r>
      <w:proofErr w:type="spellEnd"/>
      <w:r w:rsidRPr="00BF4C47">
        <w:rPr>
          <w:rFonts w:ascii="Arial Narrow" w:hAnsi="Arial Narrow" w:cs="Arial"/>
          <w:sz w:val="28"/>
          <w:szCs w:val="28"/>
        </w:rPr>
        <w:t>.  Progressista</w:t>
      </w:r>
      <w:proofErr w:type="gramStart"/>
      <w:r w:rsidRPr="00BF4C47">
        <w:rPr>
          <w:rFonts w:ascii="Arial Narrow" w:hAnsi="Arial Narrow" w:cs="Arial"/>
          <w:sz w:val="28"/>
          <w:szCs w:val="28"/>
        </w:rPr>
        <w:t xml:space="preserve">    </w:t>
      </w:r>
    </w:p>
    <w:p w14:paraId="75DD98F9" w14:textId="77777777" w:rsidR="00696165" w:rsidRDefault="00696165" w:rsidP="00AA779E">
      <w:pPr>
        <w:pStyle w:val="Corpodetexto"/>
        <w:spacing w:after="0"/>
        <w:jc w:val="both"/>
        <w:rPr>
          <w:rFonts w:ascii="Arial Narrow" w:hAnsi="Arial Narrow" w:cs="Arial"/>
          <w:sz w:val="28"/>
          <w:szCs w:val="28"/>
        </w:rPr>
      </w:pPr>
      <w:proofErr w:type="gramEnd"/>
    </w:p>
    <w:p w14:paraId="199FFFBA" w14:textId="6A847085" w:rsidR="00AA779E" w:rsidRPr="00BF4C47" w:rsidRDefault="00AA779E" w:rsidP="00AA779E">
      <w:pPr>
        <w:pStyle w:val="Corpodetexto"/>
        <w:spacing w:after="0"/>
        <w:jc w:val="both"/>
        <w:rPr>
          <w:rFonts w:ascii="Arial Narrow" w:hAnsi="Arial Narrow" w:cs="Arial"/>
          <w:sz w:val="28"/>
          <w:szCs w:val="28"/>
        </w:rPr>
      </w:pPr>
      <w:r w:rsidRPr="00BF4C47">
        <w:rPr>
          <w:rFonts w:ascii="Arial Narrow" w:hAnsi="Arial Narrow" w:cs="Arial"/>
          <w:sz w:val="28"/>
          <w:szCs w:val="28"/>
        </w:rPr>
        <w:t xml:space="preserve">                           </w:t>
      </w:r>
    </w:p>
    <w:p w14:paraId="2A224243" w14:textId="77777777" w:rsidR="00AA779E" w:rsidRPr="00BF4C47" w:rsidRDefault="00AA779E" w:rsidP="00AA779E">
      <w:pPr>
        <w:pStyle w:val="Corpodetexto"/>
        <w:jc w:val="both"/>
        <w:rPr>
          <w:rFonts w:ascii="Arial Narrow" w:hAnsi="Arial Narrow" w:cs="Arial"/>
          <w:sz w:val="28"/>
          <w:szCs w:val="28"/>
        </w:rPr>
      </w:pPr>
    </w:p>
    <w:p w14:paraId="7F54C6F3" w14:textId="28CF04F6" w:rsidR="00AA779E" w:rsidRPr="00BF4C47" w:rsidRDefault="00AA779E" w:rsidP="00AA779E">
      <w:pPr>
        <w:pStyle w:val="Corpodetexto"/>
        <w:spacing w:after="0"/>
        <w:jc w:val="both"/>
        <w:rPr>
          <w:rFonts w:ascii="Arial Narrow" w:hAnsi="Arial Narrow" w:cs="Arial"/>
          <w:sz w:val="28"/>
          <w:szCs w:val="28"/>
        </w:rPr>
      </w:pPr>
      <w:r w:rsidRPr="00BF4C47">
        <w:rPr>
          <w:rFonts w:ascii="Arial Narrow" w:hAnsi="Arial Narrow" w:cs="Arial"/>
          <w:sz w:val="28"/>
          <w:szCs w:val="28"/>
        </w:rPr>
        <w:t xml:space="preserve"> Ver. LUIS CASTANHO                   </w:t>
      </w:r>
      <w:r w:rsidRPr="00AA779E">
        <w:rPr>
          <w:rFonts w:ascii="Arial Narrow" w:hAnsi="Arial Narrow" w:cs="Arial"/>
          <w:sz w:val="28"/>
          <w:szCs w:val="28"/>
        </w:rPr>
        <w:t xml:space="preserve">Ver. CLODOMIRO DE ABREU          Ver.    PEDRO MOTHCI                         </w:t>
      </w:r>
      <w:r w:rsidRPr="00BF4C47">
        <w:rPr>
          <w:rFonts w:ascii="Arial Narrow" w:hAnsi="Arial Narrow" w:cs="Arial"/>
          <w:sz w:val="28"/>
          <w:szCs w:val="28"/>
        </w:rPr>
        <w:t xml:space="preserve">            </w:t>
      </w:r>
    </w:p>
    <w:p w14:paraId="06FE9047" w14:textId="552E1E40" w:rsidR="00BA4171" w:rsidRDefault="00AA779E" w:rsidP="00696165">
      <w:pPr>
        <w:pStyle w:val="Corpodetexto"/>
        <w:spacing w:after="0"/>
        <w:jc w:val="both"/>
        <w:rPr>
          <w:rFonts w:ascii="Calibri" w:hAnsi="Calibri"/>
          <w:sz w:val="28"/>
        </w:rPr>
      </w:pPr>
      <w:proofErr w:type="spellStart"/>
      <w:r w:rsidRPr="00BF4C47">
        <w:rPr>
          <w:rFonts w:ascii="Arial Narrow" w:hAnsi="Arial Narrow" w:cs="Arial"/>
          <w:sz w:val="28"/>
          <w:szCs w:val="28"/>
        </w:rPr>
        <w:t>Banc</w:t>
      </w:r>
      <w:proofErr w:type="spellEnd"/>
      <w:r w:rsidRPr="00BF4C47">
        <w:rPr>
          <w:rFonts w:ascii="Arial Narrow" w:hAnsi="Arial Narrow" w:cs="Arial"/>
          <w:sz w:val="28"/>
          <w:szCs w:val="28"/>
        </w:rPr>
        <w:t xml:space="preserve">.  Progressista                  </w:t>
      </w:r>
      <w:r>
        <w:rPr>
          <w:rFonts w:ascii="Arial Narrow" w:hAnsi="Arial Narrow" w:cs="Arial"/>
          <w:sz w:val="28"/>
          <w:szCs w:val="28"/>
        </w:rPr>
        <w:t xml:space="preserve">                </w:t>
      </w:r>
      <w:proofErr w:type="spellStart"/>
      <w:r w:rsidR="00696165">
        <w:rPr>
          <w:rFonts w:ascii="Arial Narrow" w:hAnsi="Arial Narrow" w:cs="Arial"/>
          <w:sz w:val="28"/>
          <w:szCs w:val="28"/>
        </w:rPr>
        <w:t>Banc</w:t>
      </w:r>
      <w:proofErr w:type="spellEnd"/>
      <w:r w:rsidR="00696165">
        <w:rPr>
          <w:rFonts w:ascii="Arial Narrow" w:hAnsi="Arial Narrow" w:cs="Arial"/>
          <w:sz w:val="28"/>
          <w:szCs w:val="28"/>
        </w:rPr>
        <w:t>.</w:t>
      </w:r>
      <w:r w:rsidRPr="00BF4C47">
        <w:rPr>
          <w:rFonts w:ascii="Arial Narrow" w:hAnsi="Arial Narrow" w:cs="Arial"/>
          <w:sz w:val="28"/>
          <w:szCs w:val="28"/>
        </w:rPr>
        <w:t xml:space="preserve">  Pr</w:t>
      </w:r>
      <w:bookmarkStart w:id="0" w:name="_GoBack"/>
      <w:bookmarkEnd w:id="0"/>
      <w:r w:rsidRPr="00BF4C47">
        <w:rPr>
          <w:rFonts w:ascii="Arial Narrow" w:hAnsi="Arial Narrow" w:cs="Arial"/>
          <w:sz w:val="28"/>
          <w:szCs w:val="28"/>
        </w:rPr>
        <w:t xml:space="preserve">ogressista             </w:t>
      </w:r>
      <w:r>
        <w:rPr>
          <w:rFonts w:ascii="Arial Narrow" w:hAnsi="Arial Narrow" w:cs="Arial"/>
          <w:sz w:val="28"/>
          <w:szCs w:val="28"/>
        </w:rPr>
        <w:t xml:space="preserve"> </w:t>
      </w:r>
      <w:r w:rsidR="00696165">
        <w:rPr>
          <w:rFonts w:ascii="Arial Narrow" w:hAnsi="Arial Narrow" w:cs="Arial"/>
          <w:sz w:val="28"/>
          <w:szCs w:val="28"/>
        </w:rPr>
        <w:t xml:space="preserve">       </w:t>
      </w:r>
      <w:r w:rsidRPr="00BF4C47">
        <w:rPr>
          <w:rFonts w:ascii="Arial Narrow" w:hAnsi="Arial Narrow" w:cs="Arial"/>
          <w:sz w:val="28"/>
          <w:szCs w:val="28"/>
        </w:rPr>
        <w:t xml:space="preserve">    </w:t>
      </w:r>
      <w:proofErr w:type="spellStart"/>
      <w:r>
        <w:rPr>
          <w:rFonts w:ascii="Arial Narrow" w:hAnsi="Arial Narrow" w:cs="Arial"/>
          <w:sz w:val="28"/>
          <w:szCs w:val="28"/>
        </w:rPr>
        <w:t>Ban</w:t>
      </w:r>
      <w:r w:rsidRPr="00BF4C47">
        <w:rPr>
          <w:rFonts w:ascii="Arial Narrow" w:hAnsi="Arial Narrow" w:cs="Arial"/>
          <w:sz w:val="28"/>
          <w:szCs w:val="28"/>
        </w:rPr>
        <w:t>c</w:t>
      </w:r>
      <w:proofErr w:type="spellEnd"/>
      <w:r>
        <w:rPr>
          <w:rFonts w:ascii="Arial Narrow" w:hAnsi="Arial Narrow" w:cs="Arial"/>
          <w:sz w:val="28"/>
          <w:szCs w:val="28"/>
        </w:rPr>
        <w:t xml:space="preserve">. </w:t>
      </w:r>
      <w:r w:rsidRPr="00BF4C47">
        <w:rPr>
          <w:rFonts w:ascii="Arial Narrow" w:hAnsi="Arial Narrow" w:cs="Arial"/>
          <w:sz w:val="28"/>
          <w:szCs w:val="28"/>
        </w:rPr>
        <w:t>Progressista</w:t>
      </w:r>
      <w:proofErr w:type="gramStart"/>
      <w:r w:rsidRPr="00BF4C47">
        <w:rPr>
          <w:rFonts w:ascii="Arial Narrow" w:hAnsi="Arial Narrow" w:cs="Arial"/>
          <w:sz w:val="28"/>
          <w:szCs w:val="28"/>
        </w:rPr>
        <w:t xml:space="preserve">  </w:t>
      </w:r>
    </w:p>
    <w:proofErr w:type="gramEnd"/>
    <w:sectPr w:rsidR="00BA4171" w:rsidSect="007A33F0">
      <w:headerReference w:type="default" r:id="rId9"/>
      <w:footerReference w:type="default" r:id="rId10"/>
      <w:pgSz w:w="11906" w:h="16838"/>
      <w:pgMar w:top="3005" w:right="737" w:bottom="1134" w:left="851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3BA53" w14:textId="77777777" w:rsidR="00AA779E" w:rsidRDefault="00AA779E" w:rsidP="0075300D">
      <w:r>
        <w:separator/>
      </w:r>
    </w:p>
  </w:endnote>
  <w:endnote w:type="continuationSeparator" w:id="0">
    <w:p w14:paraId="0FE1901A" w14:textId="77777777" w:rsidR="00AA779E" w:rsidRDefault="00AA779E" w:rsidP="0075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8EF94" w14:textId="77777777" w:rsidR="00AA779E" w:rsidRPr="002A627A" w:rsidRDefault="00AA779E" w:rsidP="002A627A">
    <w:pPr>
      <w:pStyle w:val="Rodap"/>
      <w:jc w:val="center"/>
      <w:rPr>
        <w:i/>
        <w:sz w:val="36"/>
        <w:szCs w:val="36"/>
      </w:rPr>
    </w:pPr>
    <w:r>
      <w:rPr>
        <w:noProof/>
      </w:rPr>
      <w:drawing>
        <wp:inline distT="0" distB="0" distL="0" distR="0" wp14:anchorId="4BF4B889" wp14:editId="0658351E">
          <wp:extent cx="612140" cy="429260"/>
          <wp:effectExtent l="0" t="0" r="0" b="8890"/>
          <wp:docPr id="1" name="Imagem 20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627A">
      <w:rPr>
        <w:i/>
        <w:sz w:val="36"/>
        <w:szCs w:val="36"/>
      </w:rPr>
      <w:t>Uma viagem inesquecível</w:t>
    </w:r>
  </w:p>
  <w:p w14:paraId="63DBC7A5" w14:textId="77777777" w:rsidR="00AA779E" w:rsidRPr="002A627A" w:rsidRDefault="00AA779E" w:rsidP="002A627A">
    <w:pPr>
      <w:pStyle w:val="Rodap"/>
      <w:jc w:val="center"/>
    </w:pPr>
    <w:r w:rsidRPr="002A627A">
      <w:t>Rua 29 de Abril, 1</w:t>
    </w:r>
    <w:r>
      <w:t>11</w:t>
    </w:r>
    <w:r w:rsidRPr="002A627A">
      <w:t xml:space="preserve"> – Fone: (55) 3381-13</w:t>
    </w:r>
    <w:r>
      <w:t>35 / 3381-1191</w:t>
    </w:r>
    <w:r w:rsidRPr="002A627A">
      <w:t xml:space="preserve"> – CEP 98.865-</w:t>
    </w:r>
    <w:proofErr w:type="gramStart"/>
    <w:r w:rsidRPr="002A627A">
      <w:t>000</w:t>
    </w:r>
    <w:proofErr w:type="gramEnd"/>
  </w:p>
  <w:p w14:paraId="0186FEB4" w14:textId="77777777" w:rsidR="00AA779E" w:rsidRPr="008E282E" w:rsidRDefault="00AA779E" w:rsidP="002A627A">
    <w:pPr>
      <w:pStyle w:val="Rodap"/>
      <w:jc w:val="center"/>
      <w:rPr>
        <w:lang w:val="en-US"/>
      </w:rPr>
    </w:pPr>
    <w:r w:rsidRPr="008E282E">
      <w:rPr>
        <w:lang w:val="en-US"/>
      </w:rPr>
      <w:t>Site: www.</w:t>
    </w:r>
    <w:r>
      <w:rPr>
        <w:lang w:val="en-US"/>
      </w:rPr>
      <w:t>camarasaomiguel.</w:t>
    </w:r>
    <w:r w:rsidRPr="008E282E">
      <w:rPr>
        <w:lang w:val="en-US"/>
      </w:rPr>
      <w:t>rs.</w:t>
    </w:r>
    <w:r>
      <w:rPr>
        <w:lang w:val="en-US"/>
      </w:rPr>
      <w:t>gov</w:t>
    </w:r>
    <w:r w:rsidRPr="008E282E">
      <w:rPr>
        <w:lang w:val="en-US"/>
      </w:rPr>
      <w:t>.br – Email: saomiguel.</w:t>
    </w:r>
    <w:r>
      <w:rPr>
        <w:lang w:val="en-US"/>
      </w:rPr>
      <w:t>camara</w:t>
    </w:r>
    <w:r w:rsidRPr="008E282E">
      <w:rPr>
        <w:lang w:val="en-US"/>
      </w:rPr>
      <w:t>@gmail.com</w:t>
    </w:r>
  </w:p>
  <w:p w14:paraId="32E5F93D" w14:textId="77777777" w:rsidR="00AA779E" w:rsidRPr="008E282E" w:rsidRDefault="00AA779E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F91BD" w14:textId="77777777" w:rsidR="00AA779E" w:rsidRDefault="00AA779E" w:rsidP="0075300D">
      <w:r>
        <w:separator/>
      </w:r>
    </w:p>
  </w:footnote>
  <w:footnote w:type="continuationSeparator" w:id="0">
    <w:p w14:paraId="327D8142" w14:textId="77777777" w:rsidR="00AA779E" w:rsidRDefault="00AA779E" w:rsidP="00753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C8B10" w14:textId="77777777" w:rsidR="00AA779E" w:rsidRDefault="00AA779E" w:rsidP="0075300D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724749" wp14:editId="20257897">
          <wp:simplePos x="0" y="0"/>
          <wp:positionH relativeFrom="column">
            <wp:posOffset>-8255</wp:posOffset>
          </wp:positionH>
          <wp:positionV relativeFrom="paragraph">
            <wp:posOffset>85090</wp:posOffset>
          </wp:positionV>
          <wp:extent cx="1129030" cy="1303655"/>
          <wp:effectExtent l="0" t="0" r="0" b="0"/>
          <wp:wrapNone/>
          <wp:docPr id="2" name="Imagem 18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30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88FEDC1" wp14:editId="24A0E818">
          <wp:simplePos x="0" y="0"/>
          <wp:positionH relativeFrom="column">
            <wp:posOffset>5335629</wp:posOffset>
          </wp:positionH>
          <wp:positionV relativeFrom="paragraph">
            <wp:posOffset>85228</wp:posOffset>
          </wp:positionV>
          <wp:extent cx="1224401" cy="1256306"/>
          <wp:effectExtent l="0" t="0" r="0" b="1270"/>
          <wp:wrapNone/>
          <wp:docPr id="3" name="Imagem 17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42" cy="1255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EFCACA" w14:textId="77777777" w:rsidR="00AA779E" w:rsidRPr="0075300D" w:rsidRDefault="00AA779E" w:rsidP="0075300D">
    <w:pPr>
      <w:pStyle w:val="Cabealho"/>
      <w:jc w:val="center"/>
    </w:pPr>
    <w:r w:rsidRPr="0075300D">
      <w:t>ESTADO DO RIO GRANDE DO SUL</w:t>
    </w:r>
  </w:p>
  <w:p w14:paraId="32438964" w14:textId="77777777" w:rsidR="00AA779E" w:rsidRPr="0075300D" w:rsidRDefault="00AA779E" w:rsidP="0075300D">
    <w:pPr>
      <w:pStyle w:val="Cabealho"/>
      <w:jc w:val="center"/>
      <w:rPr>
        <w:b/>
      </w:rPr>
    </w:pPr>
    <w:r>
      <w:rPr>
        <w:b/>
      </w:rPr>
      <w:t>CÂMARA</w:t>
    </w:r>
    <w:r w:rsidRPr="0075300D">
      <w:rPr>
        <w:b/>
      </w:rPr>
      <w:t xml:space="preserve"> MUNICIPAL</w:t>
    </w:r>
    <w:r>
      <w:rPr>
        <w:b/>
      </w:rPr>
      <w:t xml:space="preserve"> DE VEREADORES</w:t>
    </w:r>
  </w:p>
  <w:p w14:paraId="63FA8B48" w14:textId="77777777" w:rsidR="00AA779E" w:rsidRPr="0075300D" w:rsidRDefault="00AA779E" w:rsidP="00D552D8">
    <w:pPr>
      <w:pStyle w:val="Cabealho"/>
      <w:rPr>
        <w:b/>
        <w:sz w:val="44"/>
        <w:szCs w:val="44"/>
      </w:rPr>
    </w:pPr>
    <w:r>
      <w:rPr>
        <w:b/>
        <w:sz w:val="44"/>
        <w:szCs w:val="44"/>
      </w:rPr>
      <w:t xml:space="preserve">                   </w:t>
    </w:r>
    <w:r w:rsidRPr="0075300D">
      <w:rPr>
        <w:b/>
        <w:sz w:val="44"/>
        <w:szCs w:val="44"/>
      </w:rPr>
      <w:t>SÃO MIGUEL DAS MISSÕES</w:t>
    </w:r>
  </w:p>
  <w:p w14:paraId="1DBE2DB6" w14:textId="77777777" w:rsidR="00AA779E" w:rsidRPr="0075300D" w:rsidRDefault="00AA779E" w:rsidP="0075300D">
    <w:pPr>
      <w:pStyle w:val="Cabealho"/>
      <w:jc w:val="center"/>
      <w:rPr>
        <w:b/>
        <w:i/>
        <w:sz w:val="32"/>
        <w:szCs w:val="32"/>
      </w:rPr>
    </w:pPr>
    <w:r w:rsidRPr="0075300D">
      <w:rPr>
        <w:b/>
        <w:i/>
        <w:sz w:val="32"/>
        <w:szCs w:val="32"/>
      </w:rPr>
      <w:t>Patrimônio Cultural da Humanidade</w:t>
    </w:r>
  </w:p>
  <w:p w14:paraId="23EC6FD1" w14:textId="77777777" w:rsidR="00AA779E" w:rsidRDefault="00AA77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C5682"/>
    <w:multiLevelType w:val="hybridMultilevel"/>
    <w:tmpl w:val="F45E5E5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A6A6F"/>
    <w:multiLevelType w:val="hybridMultilevel"/>
    <w:tmpl w:val="E404F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C77EB"/>
    <w:multiLevelType w:val="hybridMultilevel"/>
    <w:tmpl w:val="B6B4901C"/>
    <w:lvl w:ilvl="0" w:tplc="0416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">
    <w:nsid w:val="1FD863F2"/>
    <w:multiLevelType w:val="hybridMultilevel"/>
    <w:tmpl w:val="4C442A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00E4E"/>
    <w:multiLevelType w:val="hybridMultilevel"/>
    <w:tmpl w:val="DB803BD2"/>
    <w:lvl w:ilvl="0" w:tplc="0416000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58" w:hanging="360"/>
      </w:pPr>
      <w:rPr>
        <w:rFonts w:ascii="Wingdings" w:hAnsi="Wingdings" w:hint="default"/>
      </w:rPr>
    </w:lvl>
  </w:abstractNum>
  <w:abstractNum w:abstractNumId="5">
    <w:nsid w:val="56204782"/>
    <w:multiLevelType w:val="hybridMultilevel"/>
    <w:tmpl w:val="2DFEC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1F"/>
    <w:rsid w:val="00002FA5"/>
    <w:rsid w:val="00004BDF"/>
    <w:rsid w:val="00013BFE"/>
    <w:rsid w:val="000209FE"/>
    <w:rsid w:val="00020FC1"/>
    <w:rsid w:val="00031C81"/>
    <w:rsid w:val="0003493F"/>
    <w:rsid w:val="0005240F"/>
    <w:rsid w:val="000571A6"/>
    <w:rsid w:val="000711CF"/>
    <w:rsid w:val="000722C6"/>
    <w:rsid w:val="0008634D"/>
    <w:rsid w:val="00095AB8"/>
    <w:rsid w:val="00097214"/>
    <w:rsid w:val="000B16DD"/>
    <w:rsid w:val="000C5797"/>
    <w:rsid w:val="000C5F5C"/>
    <w:rsid w:val="000E0754"/>
    <w:rsid w:val="000E1B8A"/>
    <w:rsid w:val="000E2F1E"/>
    <w:rsid w:val="000F13D9"/>
    <w:rsid w:val="001074A1"/>
    <w:rsid w:val="001275C8"/>
    <w:rsid w:val="001317EB"/>
    <w:rsid w:val="00131BF0"/>
    <w:rsid w:val="00134A34"/>
    <w:rsid w:val="001353E8"/>
    <w:rsid w:val="00135A69"/>
    <w:rsid w:val="00136A83"/>
    <w:rsid w:val="0015006B"/>
    <w:rsid w:val="00173A96"/>
    <w:rsid w:val="00187DCC"/>
    <w:rsid w:val="001A4C6D"/>
    <w:rsid w:val="001B6AB4"/>
    <w:rsid w:val="001D0388"/>
    <w:rsid w:val="001D47FA"/>
    <w:rsid w:val="001E0584"/>
    <w:rsid w:val="001E2AB0"/>
    <w:rsid w:val="001F360A"/>
    <w:rsid w:val="00206AD0"/>
    <w:rsid w:val="00212D67"/>
    <w:rsid w:val="00217334"/>
    <w:rsid w:val="00220730"/>
    <w:rsid w:val="002318E8"/>
    <w:rsid w:val="002352AE"/>
    <w:rsid w:val="002427DC"/>
    <w:rsid w:val="00243E5A"/>
    <w:rsid w:val="00260F8D"/>
    <w:rsid w:val="002625F9"/>
    <w:rsid w:val="0027157A"/>
    <w:rsid w:val="002749BA"/>
    <w:rsid w:val="00297436"/>
    <w:rsid w:val="002A30AD"/>
    <w:rsid w:val="002A627A"/>
    <w:rsid w:val="002B3E77"/>
    <w:rsid w:val="002B4620"/>
    <w:rsid w:val="002C27E3"/>
    <w:rsid w:val="002E418E"/>
    <w:rsid w:val="002F01FD"/>
    <w:rsid w:val="002F312C"/>
    <w:rsid w:val="00325509"/>
    <w:rsid w:val="003307D2"/>
    <w:rsid w:val="00333124"/>
    <w:rsid w:val="003361F6"/>
    <w:rsid w:val="00372C33"/>
    <w:rsid w:val="00375DC4"/>
    <w:rsid w:val="00380919"/>
    <w:rsid w:val="00382DC3"/>
    <w:rsid w:val="00383A53"/>
    <w:rsid w:val="003A1554"/>
    <w:rsid w:val="003A25F7"/>
    <w:rsid w:val="003B031A"/>
    <w:rsid w:val="003B3503"/>
    <w:rsid w:val="003C745E"/>
    <w:rsid w:val="003E1594"/>
    <w:rsid w:val="003F015B"/>
    <w:rsid w:val="00404063"/>
    <w:rsid w:val="00417170"/>
    <w:rsid w:val="00425539"/>
    <w:rsid w:val="00475F53"/>
    <w:rsid w:val="004961DD"/>
    <w:rsid w:val="004B10D8"/>
    <w:rsid w:val="004B518C"/>
    <w:rsid w:val="004B5653"/>
    <w:rsid w:val="004C5F22"/>
    <w:rsid w:val="004D42D7"/>
    <w:rsid w:val="004E1DDD"/>
    <w:rsid w:val="004E2D5D"/>
    <w:rsid w:val="004F1128"/>
    <w:rsid w:val="004F7183"/>
    <w:rsid w:val="00504EE4"/>
    <w:rsid w:val="005136B3"/>
    <w:rsid w:val="00522C1D"/>
    <w:rsid w:val="00523F26"/>
    <w:rsid w:val="0055376F"/>
    <w:rsid w:val="00555F5E"/>
    <w:rsid w:val="00563945"/>
    <w:rsid w:val="0057489D"/>
    <w:rsid w:val="00587DEA"/>
    <w:rsid w:val="00587F8A"/>
    <w:rsid w:val="00595D5C"/>
    <w:rsid w:val="005978DB"/>
    <w:rsid w:val="005A5453"/>
    <w:rsid w:val="005A639F"/>
    <w:rsid w:val="005A7B54"/>
    <w:rsid w:val="005B0039"/>
    <w:rsid w:val="005B701B"/>
    <w:rsid w:val="005C383D"/>
    <w:rsid w:val="005D2C49"/>
    <w:rsid w:val="005D2E37"/>
    <w:rsid w:val="006000C9"/>
    <w:rsid w:val="006063D9"/>
    <w:rsid w:val="00606A65"/>
    <w:rsid w:val="0061340B"/>
    <w:rsid w:val="00627F41"/>
    <w:rsid w:val="0063104F"/>
    <w:rsid w:val="00632FC7"/>
    <w:rsid w:val="00633997"/>
    <w:rsid w:val="00645A9D"/>
    <w:rsid w:val="00651104"/>
    <w:rsid w:val="00651258"/>
    <w:rsid w:val="00654EEB"/>
    <w:rsid w:val="006642AC"/>
    <w:rsid w:val="00672887"/>
    <w:rsid w:val="00684EBD"/>
    <w:rsid w:val="006926CF"/>
    <w:rsid w:val="00696165"/>
    <w:rsid w:val="006B4DDA"/>
    <w:rsid w:val="006B4E1F"/>
    <w:rsid w:val="006C29A2"/>
    <w:rsid w:val="006D7113"/>
    <w:rsid w:val="006E38F1"/>
    <w:rsid w:val="0071697D"/>
    <w:rsid w:val="00722D78"/>
    <w:rsid w:val="00727FA4"/>
    <w:rsid w:val="00736C1B"/>
    <w:rsid w:val="00746572"/>
    <w:rsid w:val="00746D0F"/>
    <w:rsid w:val="00747863"/>
    <w:rsid w:val="00750A51"/>
    <w:rsid w:val="0075300D"/>
    <w:rsid w:val="0075382C"/>
    <w:rsid w:val="00767043"/>
    <w:rsid w:val="00790D8B"/>
    <w:rsid w:val="0079459E"/>
    <w:rsid w:val="007A33F0"/>
    <w:rsid w:val="007A5577"/>
    <w:rsid w:val="007B608F"/>
    <w:rsid w:val="007B6440"/>
    <w:rsid w:val="007B6E47"/>
    <w:rsid w:val="007D055D"/>
    <w:rsid w:val="007D2B7F"/>
    <w:rsid w:val="007E25EF"/>
    <w:rsid w:val="007F1995"/>
    <w:rsid w:val="0081287E"/>
    <w:rsid w:val="00815E59"/>
    <w:rsid w:val="00831992"/>
    <w:rsid w:val="00833127"/>
    <w:rsid w:val="00840582"/>
    <w:rsid w:val="0084180C"/>
    <w:rsid w:val="008508C7"/>
    <w:rsid w:val="0086053E"/>
    <w:rsid w:val="0087691F"/>
    <w:rsid w:val="00894B93"/>
    <w:rsid w:val="008A5248"/>
    <w:rsid w:val="008A604F"/>
    <w:rsid w:val="008B4212"/>
    <w:rsid w:val="008B7CC2"/>
    <w:rsid w:val="008C4300"/>
    <w:rsid w:val="008D28FC"/>
    <w:rsid w:val="008E282E"/>
    <w:rsid w:val="008F063B"/>
    <w:rsid w:val="008F2D6E"/>
    <w:rsid w:val="00900B1A"/>
    <w:rsid w:val="00933FF2"/>
    <w:rsid w:val="00950393"/>
    <w:rsid w:val="0095357C"/>
    <w:rsid w:val="009538FA"/>
    <w:rsid w:val="00975E98"/>
    <w:rsid w:val="00976ECF"/>
    <w:rsid w:val="00981F7F"/>
    <w:rsid w:val="009911EA"/>
    <w:rsid w:val="009A0C84"/>
    <w:rsid w:val="009A1B44"/>
    <w:rsid w:val="009B51D8"/>
    <w:rsid w:val="009C0116"/>
    <w:rsid w:val="009C3DA5"/>
    <w:rsid w:val="009D7EC8"/>
    <w:rsid w:val="009E0710"/>
    <w:rsid w:val="009E0B07"/>
    <w:rsid w:val="009F48F1"/>
    <w:rsid w:val="00A07AE0"/>
    <w:rsid w:val="00A3458A"/>
    <w:rsid w:val="00A36D74"/>
    <w:rsid w:val="00A409CF"/>
    <w:rsid w:val="00A44C90"/>
    <w:rsid w:val="00A52D24"/>
    <w:rsid w:val="00A534A5"/>
    <w:rsid w:val="00A57793"/>
    <w:rsid w:val="00A650B1"/>
    <w:rsid w:val="00A6644F"/>
    <w:rsid w:val="00A85C13"/>
    <w:rsid w:val="00A90E32"/>
    <w:rsid w:val="00AA4CD8"/>
    <w:rsid w:val="00AA779E"/>
    <w:rsid w:val="00AB5B9E"/>
    <w:rsid w:val="00AC78BE"/>
    <w:rsid w:val="00AF20B8"/>
    <w:rsid w:val="00AF6642"/>
    <w:rsid w:val="00AF69A6"/>
    <w:rsid w:val="00B16E2D"/>
    <w:rsid w:val="00B2153B"/>
    <w:rsid w:val="00B27549"/>
    <w:rsid w:val="00B30D33"/>
    <w:rsid w:val="00B31733"/>
    <w:rsid w:val="00B40073"/>
    <w:rsid w:val="00B5540A"/>
    <w:rsid w:val="00B632D5"/>
    <w:rsid w:val="00B837A3"/>
    <w:rsid w:val="00BA4171"/>
    <w:rsid w:val="00BC2732"/>
    <w:rsid w:val="00BC54DB"/>
    <w:rsid w:val="00BD0814"/>
    <w:rsid w:val="00BF1329"/>
    <w:rsid w:val="00BF25FF"/>
    <w:rsid w:val="00C07CCA"/>
    <w:rsid w:val="00C13BF6"/>
    <w:rsid w:val="00C227B8"/>
    <w:rsid w:val="00C307F6"/>
    <w:rsid w:val="00C32562"/>
    <w:rsid w:val="00C3596A"/>
    <w:rsid w:val="00C43790"/>
    <w:rsid w:val="00C47865"/>
    <w:rsid w:val="00C67A26"/>
    <w:rsid w:val="00C7041F"/>
    <w:rsid w:val="00C71150"/>
    <w:rsid w:val="00C71CDA"/>
    <w:rsid w:val="00C753E7"/>
    <w:rsid w:val="00C9786A"/>
    <w:rsid w:val="00CC7A4D"/>
    <w:rsid w:val="00CD283E"/>
    <w:rsid w:val="00CD4566"/>
    <w:rsid w:val="00CE01A3"/>
    <w:rsid w:val="00CF044D"/>
    <w:rsid w:val="00CF585C"/>
    <w:rsid w:val="00D45C28"/>
    <w:rsid w:val="00D53D1E"/>
    <w:rsid w:val="00D552D8"/>
    <w:rsid w:val="00D734B7"/>
    <w:rsid w:val="00D81A14"/>
    <w:rsid w:val="00D81EFD"/>
    <w:rsid w:val="00D83802"/>
    <w:rsid w:val="00D931D4"/>
    <w:rsid w:val="00D962D4"/>
    <w:rsid w:val="00DA2DA6"/>
    <w:rsid w:val="00DA3EC8"/>
    <w:rsid w:val="00DB0716"/>
    <w:rsid w:val="00DB24AA"/>
    <w:rsid w:val="00DD4203"/>
    <w:rsid w:val="00DE2E0F"/>
    <w:rsid w:val="00DE4AE5"/>
    <w:rsid w:val="00DF7158"/>
    <w:rsid w:val="00E01DE3"/>
    <w:rsid w:val="00E236DB"/>
    <w:rsid w:val="00E272F5"/>
    <w:rsid w:val="00E27DD7"/>
    <w:rsid w:val="00E54361"/>
    <w:rsid w:val="00E57546"/>
    <w:rsid w:val="00E643E3"/>
    <w:rsid w:val="00E64848"/>
    <w:rsid w:val="00E7220B"/>
    <w:rsid w:val="00E74780"/>
    <w:rsid w:val="00E9215F"/>
    <w:rsid w:val="00E92659"/>
    <w:rsid w:val="00EA06EF"/>
    <w:rsid w:val="00EC0FAA"/>
    <w:rsid w:val="00ED43BD"/>
    <w:rsid w:val="00ED59AE"/>
    <w:rsid w:val="00F07A5E"/>
    <w:rsid w:val="00F1033E"/>
    <w:rsid w:val="00F22F84"/>
    <w:rsid w:val="00F36034"/>
    <w:rsid w:val="00F46925"/>
    <w:rsid w:val="00F63EE6"/>
    <w:rsid w:val="00F74BA6"/>
    <w:rsid w:val="00F80965"/>
    <w:rsid w:val="00F80D2F"/>
    <w:rsid w:val="00F8262E"/>
    <w:rsid w:val="00F95538"/>
    <w:rsid w:val="00FB4696"/>
    <w:rsid w:val="00FC588E"/>
    <w:rsid w:val="00FC64DC"/>
    <w:rsid w:val="00FD0B50"/>
    <w:rsid w:val="00FD47C7"/>
    <w:rsid w:val="00FD7BDB"/>
    <w:rsid w:val="00FE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852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91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B7CC2"/>
    <w:pPr>
      <w:keepNext/>
      <w:outlineLvl w:val="0"/>
    </w:pPr>
    <w:rPr>
      <w:sz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272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0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300D"/>
  </w:style>
  <w:style w:type="paragraph" w:styleId="Rodap">
    <w:name w:val="footer"/>
    <w:basedOn w:val="Normal"/>
    <w:link w:val="RodapChar"/>
    <w:uiPriority w:val="99"/>
    <w:unhideWhenUsed/>
    <w:rsid w:val="007530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300D"/>
  </w:style>
  <w:style w:type="character" w:styleId="Hyperlink">
    <w:name w:val="Hyperlink"/>
    <w:uiPriority w:val="99"/>
    <w:unhideWhenUsed/>
    <w:rsid w:val="002A62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84E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B7CC2"/>
    <w:pPr>
      <w:ind w:firstLine="2520"/>
    </w:pPr>
    <w:rPr>
      <w:sz w:val="36"/>
    </w:rPr>
  </w:style>
  <w:style w:type="character" w:customStyle="1" w:styleId="RecuodecorpodetextoChar">
    <w:name w:val="Recuo de corpo de texto Char"/>
    <w:link w:val="Recuodecorpodetexto"/>
    <w:semiHidden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apple-converted-space">
    <w:name w:val="apple-converted-space"/>
    <w:rsid w:val="00900B1A"/>
  </w:style>
  <w:style w:type="paragraph" w:styleId="PargrafodaLista">
    <w:name w:val="List Paragraph"/>
    <w:basedOn w:val="Normal"/>
    <w:uiPriority w:val="34"/>
    <w:qFormat/>
    <w:rsid w:val="00C07CCA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E236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236DB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E272F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91F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B7CC2"/>
    <w:pPr>
      <w:keepNext/>
      <w:outlineLvl w:val="0"/>
    </w:pPr>
    <w:rPr>
      <w:sz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272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0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300D"/>
  </w:style>
  <w:style w:type="paragraph" w:styleId="Rodap">
    <w:name w:val="footer"/>
    <w:basedOn w:val="Normal"/>
    <w:link w:val="RodapChar"/>
    <w:uiPriority w:val="99"/>
    <w:unhideWhenUsed/>
    <w:rsid w:val="007530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300D"/>
  </w:style>
  <w:style w:type="character" w:styleId="Hyperlink">
    <w:name w:val="Hyperlink"/>
    <w:uiPriority w:val="99"/>
    <w:unhideWhenUsed/>
    <w:rsid w:val="002A62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84E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B7CC2"/>
    <w:pPr>
      <w:ind w:firstLine="2520"/>
    </w:pPr>
    <w:rPr>
      <w:sz w:val="36"/>
    </w:rPr>
  </w:style>
  <w:style w:type="character" w:customStyle="1" w:styleId="RecuodecorpodetextoChar">
    <w:name w:val="Recuo de corpo de texto Char"/>
    <w:link w:val="Recuodecorpodetexto"/>
    <w:semiHidden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apple-converted-space">
    <w:name w:val="apple-converted-space"/>
    <w:rsid w:val="00900B1A"/>
  </w:style>
  <w:style w:type="paragraph" w:styleId="PargrafodaLista">
    <w:name w:val="List Paragraph"/>
    <w:basedOn w:val="Normal"/>
    <w:uiPriority w:val="34"/>
    <w:qFormat/>
    <w:rsid w:val="00C07CCA"/>
    <w:pPr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E236D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236DB"/>
    <w:rPr>
      <w:sz w:val="22"/>
      <w:szCs w:val="2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E272F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5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ara-Nice\Documents\FOLHA%20TIMBRADA%20C&#194;MARA\FOLHA.TIMBRADA.BRANC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7A9D-6FB5-446F-8BA7-B3DD3AC6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FOLHA.TIMBRADA.BRANCA</Template>
  <TotalTime>0</TotalTime>
  <Pages>3</Pages>
  <Words>557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Câmara de Vereadores</cp:lastModifiedBy>
  <cp:revision>2</cp:revision>
  <cp:lastPrinted>2022-02-18T18:27:00Z</cp:lastPrinted>
  <dcterms:created xsi:type="dcterms:W3CDTF">2022-02-18T18:33:00Z</dcterms:created>
  <dcterms:modified xsi:type="dcterms:W3CDTF">2022-02-18T18:33:00Z</dcterms:modified>
</cp:coreProperties>
</file>